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4328" w:rsidRDefault="00E14328" w:rsidP="00E14328">
      <w:pPr>
        <w:jc w:val="center"/>
        <w:rPr>
          <w:b/>
          <w:sz w:val="40"/>
          <w:szCs w:val="40"/>
          <w:u w:val="single"/>
        </w:rPr>
      </w:pPr>
    </w:p>
    <w:p w:rsidR="00E14328" w:rsidRPr="0014638C" w:rsidRDefault="00E14328" w:rsidP="00E14328">
      <w:pPr>
        <w:jc w:val="center"/>
        <w:rPr>
          <w:b/>
          <w:sz w:val="40"/>
          <w:szCs w:val="40"/>
          <w:u w:val="single"/>
        </w:rPr>
      </w:pPr>
      <w:r w:rsidRPr="0014638C">
        <w:rPr>
          <w:b/>
          <w:sz w:val="40"/>
          <w:szCs w:val="40"/>
          <w:u w:val="single"/>
        </w:rPr>
        <w:t>Rapport moral 202</w:t>
      </w:r>
      <w:r>
        <w:rPr>
          <w:b/>
          <w:sz w:val="40"/>
          <w:szCs w:val="40"/>
          <w:u w:val="single"/>
        </w:rPr>
        <w:t>2</w:t>
      </w:r>
      <w:r w:rsidRPr="0014638C">
        <w:rPr>
          <w:b/>
          <w:sz w:val="40"/>
          <w:szCs w:val="40"/>
          <w:u w:val="single"/>
        </w:rPr>
        <w:t xml:space="preserve"> – 202</w:t>
      </w:r>
      <w:r>
        <w:rPr>
          <w:b/>
          <w:sz w:val="40"/>
          <w:szCs w:val="40"/>
          <w:u w:val="single"/>
        </w:rPr>
        <w:t>3</w:t>
      </w:r>
      <w:r w:rsidRPr="0014638C">
        <w:rPr>
          <w:b/>
          <w:sz w:val="40"/>
          <w:szCs w:val="40"/>
          <w:u w:val="single"/>
        </w:rPr>
        <w:t>.</w:t>
      </w:r>
    </w:p>
    <w:p w:rsidR="00E14328" w:rsidRDefault="00E14328" w:rsidP="00E14328">
      <w:pPr>
        <w:jc w:val="center"/>
      </w:pPr>
    </w:p>
    <w:p w:rsidR="00E14328" w:rsidRDefault="00E14328" w:rsidP="00E14328">
      <w:pPr>
        <w:jc w:val="both"/>
        <w:rPr>
          <w:bCs/>
        </w:rPr>
      </w:pPr>
      <w:r>
        <w:rPr>
          <w:bCs/>
        </w:rPr>
        <w:t>La 4S Tours est un club où chacun peut s’épanouir du loisir au haut niveau répondant à de nombreux appels à projets, conventions d’objectifs afin de continuer à être un club citoyen dans la cité dans l’optique de pérenniser ses emplois aidés ou non à travers les différentes politiques sportives.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/>
          <w:bCs/>
          <w:u w:val="single"/>
        </w:rPr>
        <w:t>Bureau</w:t>
      </w:r>
      <w:r>
        <w:rPr>
          <w:bCs/>
        </w:rPr>
        <w:t>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  <w:r>
        <w:rPr>
          <w:bCs/>
        </w:rPr>
        <w:t>Le comité directeur est constitué de 17 membres et s’est réuni environ toutes les 6 semaines. Il traite des sujets d’actualités et de nombreux projets pour la bonne santé de l’association.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/>
          <w:bCs/>
          <w:u w:val="single"/>
        </w:rPr>
        <w:t>Licenciés</w:t>
      </w:r>
      <w:r>
        <w:rPr>
          <w:bCs/>
        </w:rPr>
        <w:t>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  <w:r>
        <w:rPr>
          <w:bCs/>
        </w:rPr>
        <w:t>Licences :</w:t>
      </w:r>
    </w:p>
    <w:p w:rsidR="00E14328" w:rsidRDefault="00E14328" w:rsidP="00E14328">
      <w:pPr>
        <w:jc w:val="both"/>
        <w:rPr>
          <w:bCs/>
        </w:rPr>
      </w:pPr>
      <w:r>
        <w:rPr>
          <w:bCs/>
        </w:rPr>
        <w:t>Nous avons eu 575 licenciés qui se décomposent sous forme de licence :</w:t>
      </w:r>
    </w:p>
    <w:p w:rsidR="00E14328" w:rsidRDefault="00E14328" w:rsidP="00E14328">
      <w:pPr>
        <w:pStyle w:val="Paragraphedeliste"/>
        <w:numPr>
          <w:ilvl w:val="0"/>
          <w:numId w:val="1"/>
        </w:numPr>
        <w:jc w:val="both"/>
        <w:rPr>
          <w:bCs/>
        </w:rPr>
      </w:pPr>
      <w:r>
        <w:rPr>
          <w:bCs/>
        </w:rPr>
        <w:t>Promotionnelles : 266 licenciés :</w:t>
      </w:r>
    </w:p>
    <w:p w:rsidR="00E14328" w:rsidRPr="004012D4" w:rsidRDefault="00E14328" w:rsidP="00E14328">
      <w:pPr>
        <w:pStyle w:val="Paragraphedeliste"/>
        <w:numPr>
          <w:ilvl w:val="1"/>
          <w:numId w:val="1"/>
        </w:numPr>
        <w:jc w:val="both"/>
        <w:rPr>
          <w:bCs/>
        </w:rPr>
      </w:pPr>
      <w:r w:rsidRPr="004012D4">
        <w:rPr>
          <w:bCs/>
        </w:rPr>
        <w:t>212 : masculins.</w:t>
      </w:r>
    </w:p>
    <w:p w:rsidR="00E14328" w:rsidRPr="004012D4" w:rsidRDefault="00E14328" w:rsidP="00E14328">
      <w:pPr>
        <w:pStyle w:val="Paragraphedeliste"/>
        <w:numPr>
          <w:ilvl w:val="1"/>
          <w:numId w:val="1"/>
        </w:numPr>
        <w:jc w:val="both"/>
        <w:rPr>
          <w:bCs/>
        </w:rPr>
      </w:pPr>
      <w:r>
        <w:rPr>
          <w:bCs/>
        </w:rPr>
        <w:t>54</w:t>
      </w:r>
      <w:r w:rsidRPr="004012D4">
        <w:rPr>
          <w:bCs/>
        </w:rPr>
        <w:t xml:space="preserve">: féminines </w:t>
      </w:r>
      <w:r w:rsidRPr="004012D4">
        <w:rPr>
          <w:bCs/>
        </w:rPr>
        <w:sym w:font="Wingdings" w:char="F0E0"/>
      </w:r>
      <w:r w:rsidRPr="004012D4">
        <w:rPr>
          <w:bCs/>
        </w:rPr>
        <w:t xml:space="preserve"> </w:t>
      </w:r>
      <w:r>
        <w:rPr>
          <w:bCs/>
        </w:rPr>
        <w:t>20.30</w:t>
      </w:r>
      <w:r w:rsidRPr="004012D4">
        <w:rPr>
          <w:bCs/>
        </w:rPr>
        <w:t xml:space="preserve"> %.</w:t>
      </w:r>
    </w:p>
    <w:p w:rsidR="00E14328" w:rsidRPr="004012D4" w:rsidRDefault="00E14328" w:rsidP="00E14328">
      <w:pPr>
        <w:pStyle w:val="Paragraphedeliste"/>
        <w:numPr>
          <w:ilvl w:val="1"/>
          <w:numId w:val="1"/>
        </w:numPr>
        <w:jc w:val="both"/>
        <w:rPr>
          <w:bCs/>
        </w:rPr>
      </w:pPr>
      <w:r w:rsidRPr="004012D4">
        <w:rPr>
          <w:bCs/>
        </w:rPr>
        <w:t>En augmentation par rapport aux deux dernières saisons (163 en 2020-2021 et 245 en 2021-2022).</w:t>
      </w:r>
    </w:p>
    <w:p w:rsidR="00E14328" w:rsidRPr="004012D4" w:rsidRDefault="00E14328" w:rsidP="00E14328">
      <w:pPr>
        <w:pStyle w:val="Paragraphedeliste"/>
        <w:numPr>
          <w:ilvl w:val="0"/>
          <w:numId w:val="1"/>
        </w:numPr>
        <w:jc w:val="both"/>
        <w:rPr>
          <w:bCs/>
        </w:rPr>
      </w:pPr>
      <w:r>
        <w:rPr>
          <w:bCs/>
        </w:rPr>
        <w:t>Traditionnelles : 131</w:t>
      </w:r>
      <w:r w:rsidRPr="004012D4">
        <w:rPr>
          <w:bCs/>
        </w:rPr>
        <w:t xml:space="preserve"> licenciés :</w:t>
      </w:r>
    </w:p>
    <w:p w:rsidR="00E14328" w:rsidRPr="004012D4" w:rsidRDefault="00E14328" w:rsidP="00E14328">
      <w:pPr>
        <w:pStyle w:val="Paragraphedeliste"/>
        <w:numPr>
          <w:ilvl w:val="1"/>
          <w:numId w:val="1"/>
        </w:numPr>
        <w:jc w:val="both"/>
        <w:rPr>
          <w:bCs/>
        </w:rPr>
      </w:pPr>
      <w:r w:rsidRPr="004012D4">
        <w:rPr>
          <w:bCs/>
        </w:rPr>
        <w:t>107 : masculins.</w:t>
      </w:r>
    </w:p>
    <w:p w:rsidR="00E14328" w:rsidRPr="004012D4" w:rsidRDefault="00E14328" w:rsidP="00E14328">
      <w:pPr>
        <w:pStyle w:val="Paragraphedeliste"/>
        <w:numPr>
          <w:ilvl w:val="1"/>
          <w:numId w:val="1"/>
        </w:numPr>
        <w:jc w:val="both"/>
        <w:rPr>
          <w:bCs/>
        </w:rPr>
      </w:pPr>
      <w:r>
        <w:rPr>
          <w:bCs/>
        </w:rPr>
        <w:t>24</w:t>
      </w:r>
      <w:r w:rsidRPr="004012D4">
        <w:rPr>
          <w:bCs/>
        </w:rPr>
        <w:t xml:space="preserve"> : féminines </w:t>
      </w:r>
      <w:r w:rsidRPr="004012D4">
        <w:rPr>
          <w:bCs/>
        </w:rPr>
        <w:sym w:font="Wingdings" w:char="F0E0"/>
      </w:r>
      <w:r>
        <w:rPr>
          <w:bCs/>
        </w:rPr>
        <w:t>18,32</w:t>
      </w:r>
      <w:r w:rsidRPr="004012D4">
        <w:rPr>
          <w:bCs/>
        </w:rPr>
        <w:t xml:space="preserve"> %.</w:t>
      </w:r>
    </w:p>
    <w:p w:rsidR="00E14328" w:rsidRPr="004012D4" w:rsidRDefault="00E14328" w:rsidP="00E14328">
      <w:pPr>
        <w:pStyle w:val="Paragraphedeliste"/>
        <w:numPr>
          <w:ilvl w:val="1"/>
          <w:numId w:val="1"/>
        </w:numPr>
        <w:jc w:val="both"/>
        <w:rPr>
          <w:bCs/>
        </w:rPr>
      </w:pPr>
      <w:r w:rsidRPr="004012D4">
        <w:rPr>
          <w:bCs/>
        </w:rPr>
        <w:t>En stagnation par rapport aux deux dernières saisons (131 en 2020-2021 et 130 en 2021-2022).</w:t>
      </w:r>
    </w:p>
    <w:p w:rsidR="00E14328" w:rsidRDefault="00E14328" w:rsidP="00E14328">
      <w:pPr>
        <w:pStyle w:val="Paragraphedeliste"/>
        <w:numPr>
          <w:ilvl w:val="0"/>
          <w:numId w:val="6"/>
        </w:numPr>
        <w:jc w:val="both"/>
        <w:rPr>
          <w:bCs/>
        </w:rPr>
      </w:pPr>
      <w:r>
        <w:rPr>
          <w:bCs/>
        </w:rPr>
        <w:t>Découvertes : 178</w:t>
      </w:r>
      <w:r w:rsidRPr="004012D4">
        <w:rPr>
          <w:bCs/>
        </w:rPr>
        <w:t xml:space="preserve"> licenciés</w:t>
      </w:r>
    </w:p>
    <w:p w:rsidR="00E14328" w:rsidRDefault="00E14328" w:rsidP="00E14328">
      <w:pPr>
        <w:pStyle w:val="Paragraphedeliste"/>
        <w:numPr>
          <w:ilvl w:val="1"/>
          <w:numId w:val="6"/>
        </w:numPr>
        <w:jc w:val="both"/>
        <w:rPr>
          <w:bCs/>
        </w:rPr>
      </w:pPr>
      <w:r w:rsidRPr="004012D4">
        <w:rPr>
          <w:bCs/>
        </w:rPr>
        <w:t>10</w:t>
      </w:r>
      <w:r>
        <w:rPr>
          <w:bCs/>
        </w:rPr>
        <w:t>1</w:t>
      </w:r>
      <w:r w:rsidRPr="004012D4">
        <w:rPr>
          <w:bCs/>
        </w:rPr>
        <w:t> : masculins.</w:t>
      </w:r>
    </w:p>
    <w:p w:rsidR="00E14328" w:rsidRPr="000B0B41" w:rsidRDefault="00E14328" w:rsidP="00E14328">
      <w:pPr>
        <w:pStyle w:val="Paragraphedeliste"/>
        <w:numPr>
          <w:ilvl w:val="1"/>
          <w:numId w:val="6"/>
        </w:numPr>
        <w:jc w:val="both"/>
        <w:rPr>
          <w:bCs/>
        </w:rPr>
      </w:pPr>
      <w:r>
        <w:rPr>
          <w:bCs/>
        </w:rPr>
        <w:t>77</w:t>
      </w:r>
      <w:r w:rsidRPr="000B0B41">
        <w:rPr>
          <w:bCs/>
        </w:rPr>
        <w:t xml:space="preserve"> : féminines </w:t>
      </w:r>
      <w:r w:rsidRPr="004012D4">
        <w:sym w:font="Wingdings" w:char="F0E0"/>
      </w:r>
      <w:r>
        <w:rPr>
          <w:bCs/>
        </w:rPr>
        <w:t>43.26</w:t>
      </w:r>
      <w:r w:rsidRPr="000B0B41">
        <w:rPr>
          <w:bCs/>
        </w:rPr>
        <w:t xml:space="preserve"> %.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  <w:r>
        <w:rPr>
          <w:bCs/>
        </w:rPr>
        <w:t>La meilleure progression masculine est Louis GAGNEPAIN : + 374 pts.</w:t>
      </w:r>
    </w:p>
    <w:p w:rsidR="00E14328" w:rsidRDefault="00E14328" w:rsidP="00E14328">
      <w:pPr>
        <w:jc w:val="both"/>
        <w:rPr>
          <w:bCs/>
        </w:rPr>
      </w:pPr>
      <w:r>
        <w:rPr>
          <w:bCs/>
        </w:rPr>
        <w:t>La meilleure progression féminine est Chloé CENDRIER : + 254 pts.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/>
          <w:bCs/>
          <w:u w:val="single"/>
        </w:rPr>
        <w:t>Entraînements</w:t>
      </w:r>
      <w:r>
        <w:rPr>
          <w:bCs/>
        </w:rPr>
        <w:t>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ind w:left="284"/>
        <w:jc w:val="both"/>
        <w:rPr>
          <w:bCs/>
        </w:rPr>
      </w:pPr>
      <w:r w:rsidRPr="0029412F">
        <w:rPr>
          <w:bCs/>
        </w:rPr>
        <w:t>Plus de 20 séances d’entraînement par semaine, dirigées par Antoine E</w:t>
      </w:r>
      <w:r>
        <w:rPr>
          <w:bCs/>
        </w:rPr>
        <w:t>RAUD</w:t>
      </w:r>
      <w:r w:rsidRPr="0029412F">
        <w:rPr>
          <w:bCs/>
        </w:rPr>
        <w:t xml:space="preserve"> (B</w:t>
      </w:r>
      <w:r>
        <w:rPr>
          <w:bCs/>
        </w:rPr>
        <w:t>.</w:t>
      </w:r>
      <w:r w:rsidRPr="0029412F">
        <w:rPr>
          <w:bCs/>
        </w:rPr>
        <w:t>E</w:t>
      </w:r>
      <w:r>
        <w:rPr>
          <w:bCs/>
        </w:rPr>
        <w:t>.1), Jimmy GUTIERREZ (B.E.1) et Laetitia REFFET (B.E.1) et accompagnés par Georges BARBEREAU,</w:t>
      </w:r>
      <w:r w:rsidRPr="00D066FC">
        <w:rPr>
          <w:bCs/>
        </w:rPr>
        <w:t xml:space="preserve"> </w:t>
      </w:r>
      <w:r>
        <w:rPr>
          <w:bCs/>
        </w:rPr>
        <w:t>des éducateurs et relanceurs…comme l’éternel Patrick NGO.</w:t>
      </w:r>
    </w:p>
    <w:p w:rsidR="00E14328" w:rsidRPr="008575EC" w:rsidRDefault="00E14328" w:rsidP="00E14328">
      <w:pPr>
        <w:ind w:left="284"/>
        <w:jc w:val="both"/>
        <w:rPr>
          <w:bCs/>
          <w:color w:val="FF0000"/>
        </w:rPr>
      </w:pP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>Les séances vont de</w:t>
      </w:r>
      <w:r w:rsidRPr="0029412F">
        <w:rPr>
          <w:bCs/>
        </w:rPr>
        <w:t xml:space="preserve"> la détection scolaire jusqu’à l’élite jeune</w:t>
      </w:r>
      <w:r>
        <w:rPr>
          <w:bCs/>
        </w:rPr>
        <w:t xml:space="preserve"> ou sénior</w:t>
      </w:r>
      <w:r w:rsidRPr="0029412F">
        <w:rPr>
          <w:bCs/>
        </w:rPr>
        <w:t>, mais a</w:t>
      </w:r>
      <w:r>
        <w:rPr>
          <w:bCs/>
        </w:rPr>
        <w:t>ussi des entraînements</w:t>
      </w:r>
      <w:r w:rsidRPr="0029412F">
        <w:rPr>
          <w:bCs/>
        </w:rPr>
        <w:t xml:space="preserve"> pour les licenciés loisir</w:t>
      </w:r>
      <w:r>
        <w:rPr>
          <w:bCs/>
        </w:rPr>
        <w:t xml:space="preserve">, les plus jeunes avec le </w:t>
      </w:r>
      <w:proofErr w:type="spellStart"/>
      <w:r>
        <w:rPr>
          <w:bCs/>
        </w:rPr>
        <w:t>ping</w:t>
      </w:r>
      <w:proofErr w:type="spellEnd"/>
      <w:r>
        <w:rPr>
          <w:bCs/>
        </w:rPr>
        <w:t xml:space="preserve"> 4 à 7 ans sans oublier le </w:t>
      </w:r>
      <w:proofErr w:type="spellStart"/>
      <w:r>
        <w:rPr>
          <w:bCs/>
        </w:rPr>
        <w:t>ping</w:t>
      </w:r>
      <w:proofErr w:type="spellEnd"/>
      <w:r>
        <w:rPr>
          <w:bCs/>
        </w:rPr>
        <w:t xml:space="preserve"> senior, </w:t>
      </w:r>
      <w:proofErr w:type="spellStart"/>
      <w:r>
        <w:rPr>
          <w:bCs/>
        </w:rPr>
        <w:t>Handi</w:t>
      </w:r>
      <w:proofErr w:type="spellEnd"/>
      <w:r>
        <w:rPr>
          <w:bCs/>
        </w:rPr>
        <w:t xml:space="preserve"> en collaboration avec Touraine Handisport</w:t>
      </w:r>
      <w:r w:rsidRPr="0029412F">
        <w:rPr>
          <w:bCs/>
        </w:rPr>
        <w:t>.</w:t>
      </w:r>
      <w:r>
        <w:rPr>
          <w:bCs/>
        </w:rPr>
        <w:t xml:space="preserve"> Le club souhaite se diversifier en proposant de nouveaux créneaux.</w:t>
      </w: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 xml:space="preserve">La 4S a développé cette année le Ping Santé qui comprends le </w:t>
      </w:r>
      <w:proofErr w:type="spellStart"/>
      <w:r>
        <w:rPr>
          <w:bCs/>
        </w:rPr>
        <w:t>ping</w:t>
      </w:r>
      <w:proofErr w:type="spellEnd"/>
      <w:r>
        <w:rPr>
          <w:bCs/>
        </w:rPr>
        <w:t xml:space="preserve"> Alzheimer qui avait été commencés les années précédentes. Ce projet, avait été initié par la ligue et repris par le club, compte, à ce jour, 8 licenciés qui viennent fréquemment. Un grand merci à Marie-Claire ERAUD qui vient très régulièrement aider Laëtitia lors de </w:t>
      </w:r>
      <w:proofErr w:type="gramStart"/>
      <w:r>
        <w:rPr>
          <w:bCs/>
        </w:rPr>
        <w:t>cette séance aidé</w:t>
      </w:r>
      <w:proofErr w:type="gramEnd"/>
      <w:r>
        <w:rPr>
          <w:bCs/>
        </w:rPr>
        <w:t>.</w:t>
      </w: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 xml:space="preserve">Cette année des animations sont venues compléter les activités </w:t>
      </w:r>
      <w:proofErr w:type="spellStart"/>
      <w:r>
        <w:rPr>
          <w:bCs/>
        </w:rPr>
        <w:t>ping</w:t>
      </w:r>
      <w:proofErr w:type="spellEnd"/>
      <w:r>
        <w:rPr>
          <w:bCs/>
        </w:rPr>
        <w:t xml:space="preserve"> santé comme la délocalisation des activités au sein de la maison de retraite </w:t>
      </w:r>
      <w:proofErr w:type="spellStart"/>
      <w:r>
        <w:rPr>
          <w:bCs/>
        </w:rPr>
        <w:t>Korian</w:t>
      </w:r>
      <w:proofErr w:type="spellEnd"/>
      <w:r>
        <w:rPr>
          <w:bCs/>
        </w:rPr>
        <w:t xml:space="preserve"> de la Riche et </w:t>
      </w:r>
      <w:r>
        <w:rPr>
          <w:rStyle w:val="x193iq5w"/>
        </w:rPr>
        <w:t>au CHRU de Tours.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ind w:left="284"/>
        <w:jc w:val="both"/>
        <w:rPr>
          <w:bCs/>
        </w:rPr>
      </w:pP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 xml:space="preserve">Après les années </w:t>
      </w:r>
      <w:proofErr w:type="spellStart"/>
      <w:r>
        <w:rPr>
          <w:bCs/>
        </w:rPr>
        <w:t>Covid</w:t>
      </w:r>
      <w:proofErr w:type="spellEnd"/>
      <w:r>
        <w:rPr>
          <w:bCs/>
        </w:rPr>
        <w:t>, nous avons pu faire une année complète de tennis de table. Nous avons pu bénéficier d’entraînements réguliers toute la saison avec notre nouvelle équipe d’entraineurs qui a été modifié au 2/3 pour ce début de saison.</w:t>
      </w: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>Chaque entraineur a pris ses nouvelles fonctions : </w:t>
      </w:r>
    </w:p>
    <w:p w:rsidR="00E14328" w:rsidRDefault="00E14328" w:rsidP="00E14328">
      <w:pPr>
        <w:ind w:left="284"/>
        <w:jc w:val="both"/>
        <w:rPr>
          <w:bCs/>
        </w:rPr>
      </w:pP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>Antoine ERAUD a pris ses fonctions de r</w:t>
      </w:r>
      <w:r w:rsidRPr="0055729A">
        <w:rPr>
          <w:bCs/>
        </w:rPr>
        <w:t>esponsable du Pôle Performance</w:t>
      </w:r>
      <w:r>
        <w:rPr>
          <w:bCs/>
        </w:rPr>
        <w:t xml:space="preserve"> :</w:t>
      </w:r>
    </w:p>
    <w:p w:rsidR="00E14328" w:rsidRPr="00BB0B9F" w:rsidRDefault="00E14328" w:rsidP="00E14328">
      <w:pPr>
        <w:numPr>
          <w:ilvl w:val="1"/>
          <w:numId w:val="6"/>
        </w:numPr>
        <w:jc w:val="both"/>
        <w:rPr>
          <w:bCs/>
        </w:rPr>
      </w:pPr>
      <w:r w:rsidRPr="00BB0B9F">
        <w:rPr>
          <w:bCs/>
        </w:rPr>
        <w:t>Suivi individualisé des meilleurs profils jeunes du club</w:t>
      </w:r>
    </w:p>
    <w:p w:rsidR="00E14328" w:rsidRPr="00BB0B9F" w:rsidRDefault="00E14328" w:rsidP="00E14328">
      <w:pPr>
        <w:numPr>
          <w:ilvl w:val="1"/>
          <w:numId w:val="6"/>
        </w:numPr>
        <w:jc w:val="both"/>
        <w:rPr>
          <w:bCs/>
        </w:rPr>
      </w:pPr>
      <w:r w:rsidRPr="00BB0B9F">
        <w:rPr>
          <w:bCs/>
        </w:rPr>
        <w:t xml:space="preserve">Référent sur l’entrainement de la Pro B messieurs (en lien avec les </w:t>
      </w:r>
      <w:proofErr w:type="spellStart"/>
      <w:r w:rsidRPr="00BB0B9F">
        <w:rPr>
          <w:bCs/>
        </w:rPr>
        <w:t>coachs</w:t>
      </w:r>
      <w:proofErr w:type="spellEnd"/>
      <w:r w:rsidRPr="00BB0B9F">
        <w:rPr>
          <w:bCs/>
        </w:rPr>
        <w:t>)</w:t>
      </w:r>
    </w:p>
    <w:p w:rsidR="00E14328" w:rsidRPr="00BB0B9F" w:rsidRDefault="00E14328" w:rsidP="00E14328">
      <w:pPr>
        <w:numPr>
          <w:ilvl w:val="1"/>
          <w:numId w:val="6"/>
        </w:numPr>
        <w:jc w:val="both"/>
        <w:rPr>
          <w:bCs/>
        </w:rPr>
      </w:pPr>
      <w:r w:rsidRPr="00BB0B9F">
        <w:rPr>
          <w:bCs/>
        </w:rPr>
        <w:t>Référent des jeunes de la 4ème jusqu’au seniors (Section NDLR et Pôle)</w:t>
      </w:r>
    </w:p>
    <w:p w:rsidR="00E14328" w:rsidRPr="00BB0B9F" w:rsidRDefault="00E14328" w:rsidP="00E14328">
      <w:pPr>
        <w:pStyle w:val="Paragraphedeliste"/>
        <w:numPr>
          <w:ilvl w:val="1"/>
          <w:numId w:val="6"/>
        </w:numPr>
        <w:jc w:val="both"/>
        <w:rPr>
          <w:bCs/>
        </w:rPr>
      </w:pPr>
      <w:r w:rsidRPr="00BB0B9F">
        <w:rPr>
          <w:bCs/>
        </w:rPr>
        <w:t>Travail en lien avec la Mutualisation Touraine TT (4s, Pôle, TT Joué)</w:t>
      </w:r>
    </w:p>
    <w:p w:rsidR="00E14328" w:rsidRDefault="00E14328" w:rsidP="00E14328">
      <w:pPr>
        <w:ind w:left="284"/>
        <w:jc w:val="both"/>
        <w:rPr>
          <w:bCs/>
        </w:rPr>
      </w:pP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 xml:space="preserve">Jimmy GUTIERREZ a pris ses fonctions de </w:t>
      </w:r>
      <w:r w:rsidRPr="0024034C">
        <w:rPr>
          <w:bCs/>
        </w:rPr>
        <w:t>Responsable du projet détection / Section sportive</w:t>
      </w:r>
      <w:r>
        <w:rPr>
          <w:bCs/>
        </w:rPr>
        <w:t xml:space="preserve"> :</w:t>
      </w:r>
    </w:p>
    <w:p w:rsidR="00E14328" w:rsidRPr="0077134C" w:rsidRDefault="00E14328" w:rsidP="00E14328">
      <w:pPr>
        <w:pStyle w:val="Paragraphedeliste"/>
        <w:numPr>
          <w:ilvl w:val="0"/>
          <w:numId w:val="7"/>
        </w:numPr>
        <w:ind w:left="1428"/>
        <w:jc w:val="both"/>
        <w:rPr>
          <w:bCs/>
        </w:rPr>
      </w:pPr>
      <w:r w:rsidRPr="0077134C">
        <w:rPr>
          <w:bCs/>
        </w:rPr>
        <w:t>Entrainement et suivi du projet détection</w:t>
      </w:r>
    </w:p>
    <w:p w:rsidR="00E14328" w:rsidRPr="0077134C" w:rsidRDefault="00E14328" w:rsidP="00E14328">
      <w:pPr>
        <w:pStyle w:val="Paragraphedeliste"/>
        <w:numPr>
          <w:ilvl w:val="0"/>
          <w:numId w:val="7"/>
        </w:numPr>
        <w:ind w:left="1428"/>
        <w:jc w:val="both"/>
        <w:rPr>
          <w:bCs/>
        </w:rPr>
      </w:pPr>
      <w:r w:rsidRPr="0077134C">
        <w:rPr>
          <w:bCs/>
        </w:rPr>
        <w:t>Référent des jeunes 6èmes et 5èmes en section sportive</w:t>
      </w:r>
    </w:p>
    <w:p w:rsidR="00E14328" w:rsidRDefault="00E14328" w:rsidP="00E14328">
      <w:pPr>
        <w:pStyle w:val="Paragraphedeliste"/>
        <w:numPr>
          <w:ilvl w:val="0"/>
          <w:numId w:val="7"/>
        </w:numPr>
        <w:ind w:left="1428"/>
        <w:jc w:val="both"/>
        <w:rPr>
          <w:bCs/>
        </w:rPr>
      </w:pPr>
      <w:r w:rsidRPr="0077134C">
        <w:rPr>
          <w:bCs/>
        </w:rPr>
        <w:t>Suivi des meilleurs profils jeunes (section et pôle)</w:t>
      </w: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 xml:space="preserve">Laetitia REFFET a pris ses fonctions de </w:t>
      </w:r>
      <w:r w:rsidRPr="009B134A">
        <w:rPr>
          <w:bCs/>
        </w:rPr>
        <w:t>Responsable du Pôle développement</w:t>
      </w:r>
      <w:r>
        <w:rPr>
          <w:bCs/>
        </w:rPr>
        <w:t xml:space="preserve"> :</w:t>
      </w:r>
    </w:p>
    <w:p w:rsidR="00E14328" w:rsidRPr="00F95C52" w:rsidRDefault="00E14328" w:rsidP="00E14328">
      <w:pPr>
        <w:pStyle w:val="Paragraphedeliste"/>
        <w:numPr>
          <w:ilvl w:val="0"/>
          <w:numId w:val="8"/>
        </w:numPr>
        <w:jc w:val="both"/>
        <w:rPr>
          <w:bCs/>
        </w:rPr>
      </w:pPr>
      <w:r w:rsidRPr="00F95C52">
        <w:rPr>
          <w:bCs/>
        </w:rPr>
        <w:t>Suivi du projet scolaire</w:t>
      </w:r>
    </w:p>
    <w:p w:rsidR="00E14328" w:rsidRPr="00F95C52" w:rsidRDefault="00E14328" w:rsidP="00E14328">
      <w:pPr>
        <w:pStyle w:val="Paragraphedeliste"/>
        <w:numPr>
          <w:ilvl w:val="0"/>
          <w:numId w:val="8"/>
        </w:numPr>
        <w:jc w:val="both"/>
        <w:rPr>
          <w:bCs/>
        </w:rPr>
      </w:pPr>
      <w:r w:rsidRPr="00F95C52">
        <w:rPr>
          <w:bCs/>
        </w:rPr>
        <w:t>Animation des séances initiations jeunes et adultes</w:t>
      </w:r>
    </w:p>
    <w:p w:rsidR="00E14328" w:rsidRPr="00F95C52" w:rsidRDefault="00E14328" w:rsidP="00E14328">
      <w:pPr>
        <w:pStyle w:val="Paragraphedeliste"/>
        <w:numPr>
          <w:ilvl w:val="0"/>
          <w:numId w:val="8"/>
        </w:numPr>
        <w:jc w:val="both"/>
        <w:rPr>
          <w:bCs/>
        </w:rPr>
      </w:pPr>
      <w:r w:rsidRPr="00F95C52">
        <w:rPr>
          <w:bCs/>
        </w:rPr>
        <w:t>Encadrement et suivi des stages multi-activités</w:t>
      </w:r>
    </w:p>
    <w:p w:rsidR="00E14328" w:rsidRPr="00F95C52" w:rsidRDefault="00E14328" w:rsidP="00E14328">
      <w:pPr>
        <w:pStyle w:val="Paragraphedeliste"/>
        <w:numPr>
          <w:ilvl w:val="0"/>
          <w:numId w:val="8"/>
        </w:numPr>
        <w:jc w:val="both"/>
        <w:rPr>
          <w:bCs/>
        </w:rPr>
      </w:pPr>
      <w:r w:rsidRPr="00F95C52">
        <w:rPr>
          <w:bCs/>
        </w:rPr>
        <w:t>Développement des activités pour tous : Ping A</w:t>
      </w:r>
      <w:r>
        <w:rPr>
          <w:bCs/>
        </w:rPr>
        <w:t>l</w:t>
      </w:r>
      <w:bookmarkStart w:id="0" w:name="_GoBack"/>
      <w:bookmarkEnd w:id="0"/>
      <w:r w:rsidRPr="00F95C52">
        <w:rPr>
          <w:bCs/>
        </w:rPr>
        <w:t>zheimer</w:t>
      </w:r>
      <w:r>
        <w:rPr>
          <w:bCs/>
        </w:rPr>
        <w:t>, Handisport,</w:t>
      </w:r>
      <w:r w:rsidRPr="00F95C52">
        <w:rPr>
          <w:bCs/>
        </w:rPr>
        <w:t xml:space="preserve"> Ping Santé …</w:t>
      </w:r>
    </w:p>
    <w:p w:rsidR="00E14328" w:rsidRPr="00F95C52" w:rsidRDefault="00E14328" w:rsidP="00E14328">
      <w:pPr>
        <w:pStyle w:val="Paragraphedeliste"/>
        <w:numPr>
          <w:ilvl w:val="0"/>
          <w:numId w:val="8"/>
        </w:numPr>
        <w:jc w:val="both"/>
        <w:rPr>
          <w:bCs/>
        </w:rPr>
      </w:pPr>
      <w:r w:rsidRPr="00F95C52">
        <w:rPr>
          <w:bCs/>
        </w:rPr>
        <w:t>Entrainement des adultes et jeunes compétiteurs</w:t>
      </w:r>
    </w:p>
    <w:p w:rsidR="00E14328" w:rsidRDefault="00E14328" w:rsidP="00E14328">
      <w:pPr>
        <w:ind w:firstLine="708"/>
        <w:jc w:val="both"/>
        <w:rPr>
          <w:bCs/>
        </w:rPr>
      </w:pPr>
    </w:p>
    <w:p w:rsidR="00E14328" w:rsidRDefault="00E14328" w:rsidP="00E14328">
      <w:pPr>
        <w:ind w:firstLine="708"/>
        <w:jc w:val="both"/>
        <w:rPr>
          <w:bCs/>
        </w:rPr>
      </w:pPr>
    </w:p>
    <w:p w:rsidR="00E14328" w:rsidRPr="00D12E55" w:rsidRDefault="00E14328" w:rsidP="00E14328">
      <w:pPr>
        <w:ind w:left="284"/>
        <w:jc w:val="both"/>
        <w:rPr>
          <w:bCs/>
        </w:rPr>
      </w:pPr>
    </w:p>
    <w:p w:rsidR="00E14328" w:rsidRDefault="00E14328" w:rsidP="00E14328">
      <w:r>
        <w:tab/>
      </w:r>
      <w:r>
        <w:tab/>
      </w:r>
      <w:r>
        <w:rPr>
          <w:b/>
          <w:u w:val="single"/>
        </w:rPr>
        <w:t>Stages</w:t>
      </w:r>
      <w:r>
        <w:t>.</w:t>
      </w:r>
    </w:p>
    <w:p w:rsidR="00E14328" w:rsidRDefault="00E14328" w:rsidP="00E14328">
      <w:pPr>
        <w:jc w:val="both"/>
      </w:pPr>
    </w:p>
    <w:p w:rsidR="00E14328" w:rsidRDefault="00E14328" w:rsidP="00E14328">
      <w:pPr>
        <w:ind w:left="284"/>
        <w:jc w:val="both"/>
        <w:rPr>
          <w:bCs/>
        </w:rPr>
      </w:pPr>
      <w:r>
        <w:rPr>
          <w:bCs/>
        </w:rPr>
        <w:t>Plus de 15</w:t>
      </w:r>
      <w:r w:rsidRPr="0029412F">
        <w:rPr>
          <w:bCs/>
        </w:rPr>
        <w:t xml:space="preserve"> ont été organisés durant </w:t>
      </w:r>
      <w:r>
        <w:rPr>
          <w:bCs/>
        </w:rPr>
        <w:t>les vacances</w:t>
      </w:r>
      <w:r w:rsidRPr="0029412F">
        <w:rPr>
          <w:bCs/>
        </w:rPr>
        <w:t xml:space="preserve"> scolaire</w:t>
      </w:r>
      <w:r>
        <w:rPr>
          <w:bCs/>
        </w:rPr>
        <w:t xml:space="preserve">s : Ping, Multi Activités et </w:t>
      </w:r>
      <w:proofErr w:type="spellStart"/>
      <w:r>
        <w:rPr>
          <w:bCs/>
        </w:rPr>
        <w:t>Promop</w:t>
      </w:r>
      <w:r w:rsidRPr="0029412F">
        <w:rPr>
          <w:bCs/>
        </w:rPr>
        <w:t>ing</w:t>
      </w:r>
      <w:proofErr w:type="spellEnd"/>
      <w:r w:rsidRPr="0029412F">
        <w:rPr>
          <w:bCs/>
        </w:rPr>
        <w:t xml:space="preserve"> ouverts </w:t>
      </w:r>
      <w:r>
        <w:rPr>
          <w:bCs/>
        </w:rPr>
        <w:t>à tous ou à notre élite. Fort succès pour ces stages permettant de progresser mais aussi source de financement.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ab/>
      </w:r>
      <w:r>
        <w:tab/>
      </w:r>
      <w:r>
        <w:rPr>
          <w:b/>
          <w:u w:val="single"/>
        </w:rPr>
        <w:t>Compétitions</w:t>
      </w:r>
      <w:r>
        <w:t>.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>20 équipes engagées :</w:t>
      </w:r>
    </w:p>
    <w:p w:rsidR="00E14328" w:rsidRDefault="00E14328" w:rsidP="00E14328">
      <w:pPr>
        <w:pStyle w:val="Paragraphedeliste"/>
        <w:numPr>
          <w:ilvl w:val="0"/>
          <w:numId w:val="2"/>
        </w:numPr>
        <w:jc w:val="both"/>
      </w:pPr>
      <w:r>
        <w:t>14 équipes masculines.</w:t>
      </w:r>
    </w:p>
    <w:p w:rsidR="00E14328" w:rsidRDefault="00E14328" w:rsidP="00E14328">
      <w:pPr>
        <w:pStyle w:val="Paragraphedeliste"/>
        <w:numPr>
          <w:ilvl w:val="0"/>
          <w:numId w:val="2"/>
        </w:numPr>
        <w:jc w:val="both"/>
      </w:pPr>
      <w:r>
        <w:t>2 équipes féminines.</w:t>
      </w:r>
    </w:p>
    <w:p w:rsidR="00E14328" w:rsidRDefault="00E14328" w:rsidP="00E14328">
      <w:pPr>
        <w:pStyle w:val="Paragraphedeliste"/>
        <w:numPr>
          <w:ilvl w:val="0"/>
          <w:numId w:val="2"/>
        </w:numPr>
        <w:jc w:val="both"/>
      </w:pPr>
      <w:r>
        <w:t>4 équipes en championnat jeune.</w:t>
      </w:r>
    </w:p>
    <w:p w:rsidR="00E14328" w:rsidRDefault="00E14328" w:rsidP="00E14328">
      <w:pPr>
        <w:jc w:val="both"/>
      </w:pPr>
      <w:r>
        <w:t xml:space="preserve">Criterium fédéral : </w:t>
      </w:r>
      <w:r w:rsidRPr="005926EC">
        <w:t>45</w:t>
      </w:r>
      <w:r>
        <w:t xml:space="preserve"> inscrits plus 5 inscrits en FFH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>Nos licenciés ont participé et brillé aux diverses compétitions départementales, régionales, nationales et internationales. Quelques beaux résultats sont aussi venus des tournois organisés sur le territoire.</w:t>
      </w:r>
    </w:p>
    <w:p w:rsidR="00E14328" w:rsidRDefault="00E14328" w:rsidP="00E14328">
      <w:pPr>
        <w:jc w:val="both"/>
      </w:pPr>
      <w:r>
        <w:t>Quelques résultats parmi tant d’autres :</w:t>
      </w:r>
    </w:p>
    <w:p w:rsidR="00E14328" w:rsidRDefault="00E14328" w:rsidP="00E14328">
      <w:pPr>
        <w:jc w:val="both"/>
      </w:pP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proofErr w:type="spellStart"/>
      <w:r>
        <w:t>Titouan</w:t>
      </w:r>
      <w:proofErr w:type="spellEnd"/>
      <w:r>
        <w:t xml:space="preserve"> MOREL-GONZALES est devenu </w:t>
      </w:r>
      <w:r>
        <w:rPr>
          <w:rStyle w:val="x193iq5w"/>
        </w:rPr>
        <w:t>Champion d’Europe U13 en double mixte avec Eva LAM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 xml:space="preserve">Lilian BARDET est devenu vice-champion d’Europe U21 en double mixte avec </w:t>
      </w:r>
      <w:proofErr w:type="spellStart"/>
      <w:r>
        <w:t>Prithika</w:t>
      </w:r>
      <w:proofErr w:type="spellEnd"/>
      <w:r>
        <w:t xml:space="preserve"> PAVADE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 xml:space="preserve">La médaille d’argent en double au championnat de France Cadet avec </w:t>
      </w:r>
      <w:proofErr w:type="spellStart"/>
      <w:r>
        <w:t>Mathys</w:t>
      </w:r>
      <w:proofErr w:type="spellEnd"/>
      <w:r>
        <w:t xml:space="preserve"> GREMILLON BACHELET avec Romain Allaire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 xml:space="preserve">La médaille de bronze de Gabriel PLOYET en double au championnat de France Cadet avec </w:t>
      </w:r>
      <w:proofErr w:type="spellStart"/>
      <w:r>
        <w:t>Evan</w:t>
      </w:r>
      <w:proofErr w:type="spellEnd"/>
      <w:r>
        <w:t xml:space="preserve"> LERICHE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 xml:space="preserve">La médaille d’argent dans une des compétitions internationales pour </w:t>
      </w:r>
      <w:proofErr w:type="spellStart"/>
      <w:r>
        <w:t>Titouan</w:t>
      </w:r>
      <w:proofErr w:type="spellEnd"/>
      <w:r>
        <w:t xml:space="preserve"> MOREL-GONZALES (WTT METZ) et la participation de </w:t>
      </w:r>
      <w:proofErr w:type="spellStart"/>
      <w:r>
        <w:t>Veronika</w:t>
      </w:r>
      <w:proofErr w:type="spellEnd"/>
      <w:r>
        <w:t xml:space="preserve"> </w:t>
      </w:r>
      <w:proofErr w:type="spellStart"/>
      <w:r>
        <w:t>Pryshchepa</w:t>
      </w:r>
      <w:proofErr w:type="spellEnd"/>
      <w:r>
        <w:t xml:space="preserve"> à cette compétions internationales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 xml:space="preserve">La 5ème place au championnat du monde de tennis de table des moins de 12 ans pour </w:t>
      </w:r>
      <w:proofErr w:type="spellStart"/>
      <w:r>
        <w:t>Titouan</w:t>
      </w:r>
      <w:proofErr w:type="spellEnd"/>
      <w:r>
        <w:t xml:space="preserve"> MOREL-GONZALES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 xml:space="preserve">Participation au championnat de France par classement de nombreux de nos jeunes 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>Participation de nos Jeunes aux championnats du Centre</w:t>
      </w:r>
    </w:p>
    <w:p w:rsidR="00E14328" w:rsidRPr="006D6D0B" w:rsidRDefault="00E14328" w:rsidP="00E14328">
      <w:pPr>
        <w:pStyle w:val="Paragraphedeliste"/>
        <w:numPr>
          <w:ilvl w:val="0"/>
          <w:numId w:val="3"/>
        </w:numPr>
        <w:jc w:val="both"/>
        <w:rPr>
          <w:bCs/>
        </w:rPr>
      </w:pPr>
      <w:r>
        <w:rPr>
          <w:rStyle w:val="x193iq5w"/>
        </w:rPr>
        <w:t xml:space="preserve">Les titres de vice-champion de France en </w:t>
      </w:r>
      <w:proofErr w:type="gramStart"/>
      <w:r>
        <w:rPr>
          <w:rStyle w:val="x193iq5w"/>
        </w:rPr>
        <w:t>équipe</w:t>
      </w:r>
      <w:proofErr w:type="gramEnd"/>
      <w:r>
        <w:rPr>
          <w:rStyle w:val="x193iq5w"/>
        </w:rPr>
        <w:t xml:space="preserve"> UGSEL de nos minimes et de nos Cadets de Notre Dame la Riche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>Participation de nombreux licenciés aux championnats de France jeune.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>Participation d’Isabelle Yvon aux championnats de France handisport.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>Participation de 2 équipes de jeunes à la coupe mixte départementale.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>Participation aux championnats d’Europe vétérans de Christian JOYAU.</w:t>
      </w:r>
    </w:p>
    <w:p w:rsidR="00E14328" w:rsidRDefault="00E14328" w:rsidP="00E14328">
      <w:pPr>
        <w:pStyle w:val="Paragraphedeliste"/>
        <w:numPr>
          <w:ilvl w:val="0"/>
          <w:numId w:val="3"/>
        </w:numPr>
        <w:jc w:val="both"/>
      </w:pPr>
      <w:r>
        <w:t>Les victoires des challenges généraux des Interclubs départementaux et régionaux</w:t>
      </w:r>
    </w:p>
    <w:p w:rsidR="00E14328" w:rsidRDefault="00E14328" w:rsidP="00E14328">
      <w:pPr>
        <w:jc w:val="both"/>
      </w:pPr>
      <w:r>
        <w:t xml:space="preserve">Un immense merci aux entraîneurs, bénévoles, parents et </w:t>
      </w:r>
      <w:proofErr w:type="spellStart"/>
      <w:r>
        <w:t>coachs</w:t>
      </w:r>
      <w:proofErr w:type="spellEnd"/>
      <w:r>
        <w:t xml:space="preserve"> qui œuvrent quotidiennement pour réussir de telles performances !!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ab/>
      </w:r>
      <w:r>
        <w:tab/>
      </w:r>
      <w:r>
        <w:rPr>
          <w:b/>
          <w:u w:val="single"/>
        </w:rPr>
        <w:t>Manifestations et organisations</w:t>
      </w:r>
      <w:r>
        <w:t>.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  <w:rPr>
          <w:bCs/>
        </w:rPr>
      </w:pPr>
      <w:r w:rsidRPr="00B715C3">
        <w:rPr>
          <w:bCs/>
        </w:rPr>
        <w:t>La volonté du club a toujours été d’</w:t>
      </w:r>
      <w:r>
        <w:rPr>
          <w:bCs/>
        </w:rPr>
        <w:t>être</w:t>
      </w:r>
      <w:r w:rsidRPr="00B715C3">
        <w:rPr>
          <w:bCs/>
        </w:rPr>
        <w:t xml:space="preserve"> un club orga</w:t>
      </w:r>
      <w:r>
        <w:rPr>
          <w:bCs/>
        </w:rPr>
        <w:t>nisateur, voici les principales organisations :</w:t>
      </w:r>
    </w:p>
    <w:p w:rsidR="00E14328" w:rsidRDefault="00E14328" w:rsidP="00E14328">
      <w:pPr>
        <w:pStyle w:val="Paragraphedeliste"/>
        <w:numPr>
          <w:ilvl w:val="0"/>
          <w:numId w:val="4"/>
        </w:numPr>
        <w:jc w:val="both"/>
        <w:rPr>
          <w:bCs/>
        </w:rPr>
      </w:pPr>
      <w:r>
        <w:rPr>
          <w:bCs/>
        </w:rPr>
        <w:t>Criterium fédéral départemental jeune et senior.</w:t>
      </w:r>
    </w:p>
    <w:p w:rsidR="00E14328" w:rsidRDefault="00E14328" w:rsidP="00E14328">
      <w:pPr>
        <w:pStyle w:val="Paragraphedeliste"/>
        <w:numPr>
          <w:ilvl w:val="0"/>
          <w:numId w:val="4"/>
        </w:numPr>
        <w:jc w:val="both"/>
        <w:rPr>
          <w:bCs/>
        </w:rPr>
      </w:pPr>
      <w:r>
        <w:rPr>
          <w:bCs/>
        </w:rPr>
        <w:t>Finales fédérales par classements niveau départemental.</w:t>
      </w:r>
    </w:p>
    <w:p w:rsidR="00E14328" w:rsidRDefault="00E14328" w:rsidP="00E14328">
      <w:pPr>
        <w:pStyle w:val="Paragraphedeliste"/>
        <w:numPr>
          <w:ilvl w:val="0"/>
          <w:numId w:val="4"/>
        </w:numPr>
        <w:jc w:val="both"/>
        <w:rPr>
          <w:bCs/>
        </w:rPr>
      </w:pPr>
      <w:r>
        <w:rPr>
          <w:bCs/>
        </w:rPr>
        <w:t>Criterium fédéral régional senior.</w:t>
      </w:r>
    </w:p>
    <w:p w:rsidR="00E14328" w:rsidRPr="00A44541" w:rsidRDefault="00E14328" w:rsidP="00E14328">
      <w:pPr>
        <w:pStyle w:val="Paragraphedeliste"/>
        <w:numPr>
          <w:ilvl w:val="0"/>
          <w:numId w:val="4"/>
        </w:numPr>
        <w:jc w:val="both"/>
        <w:rPr>
          <w:bCs/>
        </w:rPr>
      </w:pPr>
      <w:r>
        <w:rPr>
          <w:rStyle w:val="x193iq5w"/>
        </w:rPr>
        <w:t xml:space="preserve">Le troisième tour National 1 </w:t>
      </w:r>
      <w:proofErr w:type="spellStart"/>
      <w:r>
        <w:rPr>
          <w:rStyle w:val="x193iq5w"/>
        </w:rPr>
        <w:t>Handi</w:t>
      </w:r>
      <w:proofErr w:type="spellEnd"/>
      <w:r>
        <w:rPr>
          <w:rStyle w:val="x193iq5w"/>
        </w:rPr>
        <w:t xml:space="preserve"> du CF</w:t>
      </w:r>
    </w:p>
    <w:p w:rsidR="00E14328" w:rsidRDefault="00E14328" w:rsidP="00E14328">
      <w:pPr>
        <w:pStyle w:val="Paragraphedeliste"/>
        <w:numPr>
          <w:ilvl w:val="0"/>
          <w:numId w:val="4"/>
        </w:numPr>
        <w:jc w:val="both"/>
        <w:rPr>
          <w:bCs/>
        </w:rPr>
      </w:pPr>
      <w:r>
        <w:rPr>
          <w:bCs/>
        </w:rPr>
        <w:t>Les journées des championnats jeunes</w:t>
      </w:r>
    </w:p>
    <w:p w:rsidR="00E14328" w:rsidRDefault="00E14328" w:rsidP="00E14328">
      <w:pPr>
        <w:pStyle w:val="Paragraphedeliste"/>
        <w:numPr>
          <w:ilvl w:val="0"/>
          <w:numId w:val="4"/>
        </w:numPr>
        <w:jc w:val="both"/>
        <w:rPr>
          <w:bCs/>
        </w:rPr>
      </w:pPr>
      <w:r>
        <w:rPr>
          <w:bCs/>
        </w:rPr>
        <w:t>Titres départementaux par équipes.</w:t>
      </w:r>
    </w:p>
    <w:p w:rsidR="00E14328" w:rsidRPr="00AF53DD" w:rsidRDefault="00E14328" w:rsidP="00E14328">
      <w:pPr>
        <w:pStyle w:val="Paragraphedeliste"/>
        <w:numPr>
          <w:ilvl w:val="0"/>
          <w:numId w:val="4"/>
        </w:numPr>
        <w:jc w:val="both"/>
        <w:rPr>
          <w:rStyle w:val="x193iq5w"/>
          <w:bCs/>
        </w:rPr>
      </w:pPr>
      <w:r>
        <w:rPr>
          <w:rStyle w:val="x193iq5w"/>
        </w:rPr>
        <w:t>Tournoi P.E. PSY</w:t>
      </w:r>
    </w:p>
    <w:p w:rsidR="00E14328" w:rsidRPr="00EE0ED2" w:rsidRDefault="00E14328" w:rsidP="00E14328">
      <w:pPr>
        <w:pStyle w:val="Paragraphedeliste"/>
        <w:numPr>
          <w:ilvl w:val="0"/>
          <w:numId w:val="4"/>
        </w:numPr>
        <w:jc w:val="both"/>
        <w:rPr>
          <w:rStyle w:val="x193iq5w"/>
          <w:bCs/>
        </w:rPr>
      </w:pPr>
      <w:r>
        <w:rPr>
          <w:rStyle w:val="x193iq5w"/>
        </w:rPr>
        <w:t>Tournoi des P’tits Loups</w:t>
      </w:r>
    </w:p>
    <w:p w:rsidR="00E14328" w:rsidRPr="00D63E62" w:rsidRDefault="00E14328" w:rsidP="00E14328">
      <w:pPr>
        <w:pStyle w:val="Paragraphedeliste"/>
        <w:numPr>
          <w:ilvl w:val="0"/>
          <w:numId w:val="4"/>
        </w:numPr>
        <w:jc w:val="both"/>
        <w:rPr>
          <w:rStyle w:val="x193iq5w"/>
          <w:bCs/>
        </w:rPr>
      </w:pPr>
      <w:r>
        <w:rPr>
          <w:rStyle w:val="x193iq5w"/>
        </w:rPr>
        <w:t>La finale de la Pro B aller au palais des sports de Tours contre l’alliance Nîmes Montpellier avec plus de 1800 spectateurs.</w:t>
      </w:r>
    </w:p>
    <w:p w:rsidR="00E14328" w:rsidRPr="00AC1986" w:rsidRDefault="00E14328" w:rsidP="00E14328">
      <w:pPr>
        <w:pStyle w:val="Paragraphedeliste"/>
        <w:numPr>
          <w:ilvl w:val="0"/>
          <w:numId w:val="4"/>
        </w:numPr>
        <w:jc w:val="both"/>
        <w:rPr>
          <w:rStyle w:val="x193iq5w"/>
          <w:bCs/>
        </w:rPr>
      </w:pPr>
      <w:r>
        <w:rPr>
          <w:rStyle w:val="x193iq5w"/>
        </w:rPr>
        <w:t>Les lauriers du sport en Entreprise</w:t>
      </w:r>
    </w:p>
    <w:p w:rsidR="00E14328" w:rsidRPr="00AB1D7F" w:rsidRDefault="00E14328" w:rsidP="00E14328">
      <w:pPr>
        <w:pStyle w:val="Paragraphedeliste"/>
        <w:numPr>
          <w:ilvl w:val="0"/>
          <w:numId w:val="4"/>
        </w:numPr>
        <w:jc w:val="both"/>
        <w:rPr>
          <w:rStyle w:val="x193iq5w"/>
          <w:bCs/>
        </w:rPr>
      </w:pPr>
      <w:r>
        <w:rPr>
          <w:rStyle w:val="x193iq5w"/>
        </w:rPr>
        <w:t>Le stade vers emploi 2022</w:t>
      </w:r>
    </w:p>
    <w:p w:rsidR="00E14328" w:rsidRPr="00D33B81" w:rsidRDefault="00E14328" w:rsidP="00E14328">
      <w:pPr>
        <w:pStyle w:val="Paragraphedeliste"/>
        <w:numPr>
          <w:ilvl w:val="0"/>
          <w:numId w:val="4"/>
        </w:numPr>
        <w:jc w:val="both"/>
        <w:rPr>
          <w:bCs/>
        </w:rPr>
      </w:pPr>
      <w:r>
        <w:rPr>
          <w:rStyle w:val="x193iq5w"/>
        </w:rPr>
        <w:t>Emploi Sport et Solidarité avec Impact 2024</w:t>
      </w:r>
    </w:p>
    <w:p w:rsidR="00E14328" w:rsidRDefault="00E14328" w:rsidP="00E14328">
      <w:pPr>
        <w:jc w:val="both"/>
        <w:rPr>
          <w:bCs/>
        </w:rPr>
      </w:pPr>
    </w:p>
    <w:p w:rsidR="00E14328" w:rsidRDefault="00E14328" w:rsidP="00E14328">
      <w:pPr>
        <w:jc w:val="both"/>
      </w:pPr>
      <w:r>
        <w:t>Comme l’année précédente, l’organisation du TOP 10 européen a été réalisée en collaboration avec le comité 37 de tennis de table et la ligue Centre Val de Loire de tennis de table. Cette manifestation a été lourde à organiser mais votre mobilisation nous a permis de réussir encore cette très belle action. Un grand merci à vous tous !!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ab/>
      </w:r>
      <w:r>
        <w:tab/>
      </w:r>
      <w:r>
        <w:rPr>
          <w:b/>
          <w:u w:val="single"/>
        </w:rPr>
        <w:t>Organisations extra-sportive et sportive</w:t>
      </w:r>
      <w:r>
        <w:t>.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>Au programme de façon non chronologique :</w:t>
      </w:r>
    </w:p>
    <w:p w:rsidR="00E14328" w:rsidRDefault="00E14328" w:rsidP="00E14328">
      <w:pPr>
        <w:pStyle w:val="Paragraphedeliste"/>
        <w:numPr>
          <w:ilvl w:val="0"/>
          <w:numId w:val="5"/>
        </w:numPr>
        <w:jc w:val="both"/>
      </w:pPr>
      <w:r>
        <w:t>Braderie.</w:t>
      </w:r>
    </w:p>
    <w:p w:rsidR="00E14328" w:rsidRDefault="00E14328" w:rsidP="00E14328">
      <w:pPr>
        <w:pStyle w:val="Paragraphedeliste"/>
        <w:numPr>
          <w:ilvl w:val="0"/>
          <w:numId w:val="5"/>
        </w:numPr>
        <w:jc w:val="both"/>
      </w:pPr>
      <w:proofErr w:type="spellStart"/>
      <w:r>
        <w:t>Sport’ouvertes</w:t>
      </w:r>
      <w:proofErr w:type="spellEnd"/>
      <w:r>
        <w:t xml:space="preserve"> avec 3 stands tenus pour plus de représentativité.</w:t>
      </w:r>
    </w:p>
    <w:p w:rsidR="00E14328" w:rsidRDefault="00E14328" w:rsidP="00E14328">
      <w:pPr>
        <w:pStyle w:val="Paragraphedeliste"/>
        <w:numPr>
          <w:ilvl w:val="0"/>
          <w:numId w:val="5"/>
        </w:numPr>
        <w:jc w:val="both"/>
      </w:pPr>
      <w:r>
        <w:t>Matinée avec les maternelles et les CP / CE1.</w:t>
      </w:r>
    </w:p>
    <w:p w:rsidR="00E14328" w:rsidRDefault="00E14328" w:rsidP="00E14328">
      <w:pPr>
        <w:pStyle w:val="Paragraphedeliste"/>
        <w:numPr>
          <w:ilvl w:val="0"/>
          <w:numId w:val="5"/>
        </w:numPr>
        <w:jc w:val="both"/>
      </w:pPr>
      <w:r>
        <w:t>Repas avec les bénévoles du TOP 10</w:t>
      </w:r>
    </w:p>
    <w:p w:rsidR="00E14328" w:rsidRDefault="00E14328" w:rsidP="00E14328">
      <w:pPr>
        <w:pStyle w:val="Paragraphedeliste"/>
        <w:numPr>
          <w:ilvl w:val="0"/>
          <w:numId w:val="5"/>
        </w:numPr>
        <w:jc w:val="both"/>
      </w:pPr>
      <w:r>
        <w:t>La soirée pour le départ de Lilian BARDET</w:t>
      </w:r>
    </w:p>
    <w:p w:rsidR="00E14328" w:rsidRPr="005926EC" w:rsidRDefault="00E14328" w:rsidP="00E14328">
      <w:pPr>
        <w:pStyle w:val="Paragraphedeliste"/>
        <w:numPr>
          <w:ilvl w:val="0"/>
          <w:numId w:val="5"/>
        </w:numPr>
        <w:jc w:val="both"/>
      </w:pPr>
      <w:r w:rsidRPr="005926EC">
        <w:t>Tournoi avec le CREPI.</w:t>
      </w:r>
    </w:p>
    <w:p w:rsidR="00E14328" w:rsidRPr="000923A9" w:rsidRDefault="00E14328" w:rsidP="00E14328">
      <w:pPr>
        <w:pStyle w:val="Paragraphedeliste"/>
        <w:numPr>
          <w:ilvl w:val="0"/>
          <w:numId w:val="5"/>
        </w:numPr>
        <w:jc w:val="both"/>
      </w:pPr>
      <w:r w:rsidRPr="000923A9">
        <w:t>La soirée de Noël Parents-enfants</w:t>
      </w:r>
    </w:p>
    <w:p w:rsidR="00E14328" w:rsidRPr="000923A9" w:rsidRDefault="00E14328" w:rsidP="00E14328">
      <w:pPr>
        <w:pStyle w:val="Paragraphedeliste"/>
        <w:numPr>
          <w:ilvl w:val="0"/>
          <w:numId w:val="5"/>
        </w:numPr>
        <w:jc w:val="both"/>
        <w:rPr>
          <w:rStyle w:val="x193iq5w"/>
        </w:rPr>
      </w:pPr>
      <w:r w:rsidRPr="000923A9">
        <w:rPr>
          <w:rStyle w:val="x193iq5w"/>
        </w:rPr>
        <w:t xml:space="preserve">Une animation </w:t>
      </w:r>
      <w:proofErr w:type="spellStart"/>
      <w:r w:rsidRPr="000923A9">
        <w:rPr>
          <w:rStyle w:val="x193iq5w"/>
        </w:rPr>
        <w:t>Handi</w:t>
      </w:r>
      <w:proofErr w:type="spellEnd"/>
      <w:r w:rsidRPr="000923A9">
        <w:rPr>
          <w:rStyle w:val="x193iq5w"/>
        </w:rPr>
        <w:t xml:space="preserve">-Ping avec les scolaires à </w:t>
      </w:r>
      <w:proofErr w:type="spellStart"/>
      <w:r w:rsidRPr="000923A9">
        <w:rPr>
          <w:rStyle w:val="x193iq5w"/>
        </w:rPr>
        <w:t>Pernay</w:t>
      </w:r>
      <w:proofErr w:type="spellEnd"/>
      <w:r w:rsidRPr="000923A9">
        <w:rPr>
          <w:rStyle w:val="x193iq5w"/>
        </w:rPr>
        <w:t xml:space="preserve"> </w:t>
      </w:r>
    </w:p>
    <w:p w:rsidR="00E14328" w:rsidRPr="000923A9" w:rsidRDefault="00E14328" w:rsidP="00E14328">
      <w:pPr>
        <w:pStyle w:val="Paragraphedeliste"/>
        <w:numPr>
          <w:ilvl w:val="0"/>
          <w:numId w:val="5"/>
        </w:numPr>
        <w:jc w:val="both"/>
      </w:pPr>
      <w:r w:rsidRPr="000923A9">
        <w:t>Une animation au Neuro Centre de Chambray</w:t>
      </w:r>
    </w:p>
    <w:p w:rsidR="00E14328" w:rsidRPr="000923A9" w:rsidRDefault="00E14328" w:rsidP="00E14328">
      <w:pPr>
        <w:pStyle w:val="Paragraphedeliste"/>
        <w:numPr>
          <w:ilvl w:val="0"/>
          <w:numId w:val="5"/>
        </w:numPr>
        <w:jc w:val="both"/>
      </w:pPr>
      <w:r w:rsidRPr="000923A9">
        <w:t>Une animation à la Foire de Tours</w:t>
      </w:r>
    </w:p>
    <w:p w:rsidR="00E14328" w:rsidRDefault="00E14328" w:rsidP="00E14328">
      <w:pPr>
        <w:pStyle w:val="Paragraphedeliste"/>
        <w:jc w:val="both"/>
      </w:pPr>
    </w:p>
    <w:p w:rsidR="00E14328" w:rsidRDefault="00E14328" w:rsidP="00E14328">
      <w:pPr>
        <w:jc w:val="both"/>
      </w:pPr>
    </w:p>
    <w:p w:rsidR="00E14328" w:rsidRDefault="00E14328" w:rsidP="00E14328">
      <w:pPr>
        <w:ind w:left="1416"/>
        <w:jc w:val="both"/>
      </w:pPr>
      <w:r>
        <w:rPr>
          <w:b/>
          <w:u w:val="single"/>
        </w:rPr>
        <w:t>Partenariats</w:t>
      </w:r>
      <w:r>
        <w:t>.</w:t>
      </w:r>
    </w:p>
    <w:p w:rsidR="00E14328" w:rsidRDefault="00E14328" w:rsidP="00E14328">
      <w:pPr>
        <w:jc w:val="both"/>
        <w:rPr>
          <w:b/>
          <w:u w:val="single"/>
        </w:rPr>
      </w:pPr>
    </w:p>
    <w:p w:rsidR="00E14328" w:rsidRDefault="00E14328" w:rsidP="00E14328">
      <w:pPr>
        <w:jc w:val="both"/>
      </w:pPr>
      <w:r>
        <w:t>Alexandre DEGEORGE, Thibault FONTAINE et Bruno SIMON œuvrent quotidiennement pour que l’association ait un club des partenaires (publics comme privé) très développé. Cela permet, à ce jour, d’avoir un club dans lequel grands comme petits, jeunes comme vieux, professionnels comme amateurs, hommes comme femmes puissent s’épanouir dans la pratique du tennis de table.</w:t>
      </w:r>
    </w:p>
    <w:p w:rsidR="00E14328" w:rsidRDefault="00E14328" w:rsidP="00E14328">
      <w:pPr>
        <w:jc w:val="both"/>
      </w:pPr>
      <w:r w:rsidRPr="005926EC">
        <w:t>Nous accueillerons dès cette année, un alternant, Paul BUFFLER qui va nous aider à trouver et fidéliser des partenariats privés.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ab/>
      </w:r>
      <w:r>
        <w:tab/>
      </w:r>
      <w:r>
        <w:rPr>
          <w:b/>
          <w:u w:val="single"/>
        </w:rPr>
        <w:t>Mutations</w:t>
      </w:r>
      <w:r>
        <w:t>.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>Comme tous les ans, de nombreuses mutations ont lieu dans l’optique de renforcer nos équipes de nationales mais aussi d’accueillir toutes les personnes qui souhaitent venir jouer à la 4S. Voici la liste exhaustive des mutations.</w:t>
      </w:r>
    </w:p>
    <w:p w:rsidR="00E14328" w:rsidRDefault="00E14328" w:rsidP="00E14328">
      <w:pPr>
        <w:jc w:val="both"/>
      </w:pPr>
      <w:r>
        <w:t xml:space="preserve">Arrivée : SDUZI Adam, SEYFRIED Joe, DESCHAMPS Hugo, PIGNER Matthieu, MOUSSEAU </w:t>
      </w:r>
      <w:proofErr w:type="spellStart"/>
      <w:r>
        <w:t>Elian</w:t>
      </w:r>
      <w:proofErr w:type="spellEnd"/>
      <w:r>
        <w:t xml:space="preserve">, MOLATALAB </w:t>
      </w:r>
      <w:proofErr w:type="spellStart"/>
      <w:r>
        <w:t>Ghazaleh</w:t>
      </w:r>
      <w:proofErr w:type="spellEnd"/>
      <w:r>
        <w:t xml:space="preserve">, DEBOURG Loïc, AUTRUSSEAU François, BIRON Gilles, LEFIEVRE Valentin, NERON Marc, BONNET </w:t>
      </w:r>
      <w:proofErr w:type="spellStart"/>
      <w:r>
        <w:t>Soen</w:t>
      </w:r>
      <w:proofErr w:type="spellEnd"/>
      <w:r>
        <w:t xml:space="preserve">, GIRARDET Mel, MARTIN </w:t>
      </w:r>
      <w:proofErr w:type="spellStart"/>
      <w:r>
        <w:t>Thilyo</w:t>
      </w:r>
      <w:proofErr w:type="spellEnd"/>
      <w:r>
        <w:t xml:space="preserve">, FROGE Clara, PAVILLON </w:t>
      </w:r>
      <w:proofErr w:type="spellStart"/>
      <w:r>
        <w:t>Imanol</w:t>
      </w:r>
      <w:proofErr w:type="spellEnd"/>
      <w:r>
        <w:t>, BONNEAU Adrien, BIRON Louis, GORCE Alexandre, CARLIER Lino.</w:t>
      </w:r>
    </w:p>
    <w:p w:rsidR="00E14328" w:rsidRDefault="00E14328" w:rsidP="00E14328">
      <w:pPr>
        <w:jc w:val="both"/>
      </w:pPr>
      <w:r w:rsidRPr="00DA3021">
        <w:t>Départ :</w:t>
      </w:r>
      <w:r>
        <w:t xml:space="preserve"> </w:t>
      </w:r>
      <w:proofErr w:type="spellStart"/>
      <w:r>
        <w:t>Mathys</w:t>
      </w:r>
      <w:proofErr w:type="spellEnd"/>
      <w:r>
        <w:t xml:space="preserve"> GREMILLON BACHELET, Quentin ANQUETIL, Mathis ANQUETIL, DUTHIER Patrice, AUFRERE Alexis, ZHANG </w:t>
      </w:r>
      <w:proofErr w:type="spellStart"/>
      <w:r>
        <w:t>Qihan</w:t>
      </w:r>
      <w:proofErr w:type="spellEnd"/>
      <w:r>
        <w:t>, BARDET Lilian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ab/>
      </w:r>
      <w:r>
        <w:tab/>
      </w:r>
      <w:r>
        <w:rPr>
          <w:b/>
          <w:u w:val="single"/>
        </w:rPr>
        <w:t>Conclusion</w:t>
      </w:r>
      <w:r>
        <w:t>.</w:t>
      </w:r>
    </w:p>
    <w:p w:rsidR="00E14328" w:rsidRDefault="00E14328" w:rsidP="00E14328">
      <w:pPr>
        <w:jc w:val="both"/>
      </w:pPr>
    </w:p>
    <w:p w:rsidR="00E14328" w:rsidRPr="00BA65E8" w:rsidRDefault="00E14328" w:rsidP="00E14328">
      <w:pPr>
        <w:jc w:val="both"/>
        <w:rPr>
          <w:bCs/>
        </w:rPr>
      </w:pPr>
      <w:r>
        <w:t xml:space="preserve">Je ne vais pas poursuivre ce discours bien plus longtemps. Je voulais finir par remercier les membres du CODIR qui ont souhaité terminer leurs mandats du club cette année. </w:t>
      </w:r>
    </w:p>
    <w:p w:rsidR="00E14328" w:rsidRDefault="00E14328" w:rsidP="00E14328">
      <w:pPr>
        <w:jc w:val="both"/>
      </w:pPr>
      <w:r>
        <w:t xml:space="preserve">Je pense aussi à remercier tous les bénévoles qui nous aident tout le long de l’année. </w:t>
      </w:r>
    </w:p>
    <w:p w:rsidR="00E14328" w:rsidRDefault="00E14328" w:rsidP="00E14328">
      <w:pPr>
        <w:jc w:val="both"/>
      </w:pPr>
    </w:p>
    <w:p w:rsidR="00E14328" w:rsidRDefault="00E14328" w:rsidP="00E14328">
      <w:pPr>
        <w:jc w:val="both"/>
      </w:pPr>
      <w:r>
        <w:t>Il ne me reste plus qu’à vous souhaiter une excellente saison 2023 – 2024. Que nous soyons tous ensemble pour performer.</w:t>
      </w:r>
    </w:p>
    <w:p w:rsidR="00E14328" w:rsidRDefault="00E14328" w:rsidP="00E14328">
      <w:pPr>
        <w:jc w:val="both"/>
      </w:pPr>
      <w:r>
        <w:t>Merci pour votre attention,</w:t>
      </w:r>
    </w:p>
    <w:p w:rsidR="00E14328" w:rsidRDefault="00E14328" w:rsidP="00E14328">
      <w:pPr>
        <w:jc w:val="both"/>
      </w:pPr>
      <w:r>
        <w:tab/>
        <w:t xml:space="preserve">Antoine </w:t>
      </w:r>
      <w:proofErr w:type="spellStart"/>
      <w:r>
        <w:t>Gagnepain</w:t>
      </w:r>
      <w:proofErr w:type="spellEnd"/>
      <w:r>
        <w:t xml:space="preserve">, secrétaire </w:t>
      </w:r>
    </w:p>
    <w:p w:rsidR="00E14328" w:rsidRDefault="00E14328" w:rsidP="00E14328">
      <w:pPr>
        <w:jc w:val="both"/>
      </w:pPr>
    </w:p>
    <w:p w:rsidR="00E14328" w:rsidRPr="006E4C7B" w:rsidRDefault="00E14328" w:rsidP="00E14328">
      <w:pPr>
        <w:jc w:val="both"/>
      </w:pPr>
    </w:p>
    <w:p w:rsidR="0031591B" w:rsidRPr="00F636C8" w:rsidRDefault="0031591B" w:rsidP="00F636C8"/>
    <w:sectPr w:rsidR="0031591B" w:rsidRPr="00F636C8" w:rsidSect="008D1346">
      <w:headerReference w:type="default" r:id="rId8"/>
      <w:footerReference w:type="default" r:id="rId9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644" w:rsidRDefault="00EB7644">
      <w:r>
        <w:separator/>
      </w:r>
    </w:p>
  </w:endnote>
  <w:endnote w:type="continuationSeparator" w:id="0">
    <w:p w:rsidR="00EB7644" w:rsidRDefault="00EB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644" w:rsidRDefault="00EB7644">
      <w:r>
        <w:separator/>
      </w:r>
    </w:p>
  </w:footnote>
  <w:footnote w:type="continuationSeparator" w:id="0">
    <w:p w:rsidR="00EB7644" w:rsidRDefault="00EB7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E028B"/>
    <w:multiLevelType w:val="hybridMultilevel"/>
    <w:tmpl w:val="BE208A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C241D"/>
    <w:multiLevelType w:val="hybridMultilevel"/>
    <w:tmpl w:val="4B7678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72CD9"/>
    <w:multiLevelType w:val="hybridMultilevel"/>
    <w:tmpl w:val="90D23F1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F7E2E"/>
    <w:multiLevelType w:val="hybridMultilevel"/>
    <w:tmpl w:val="EBF6C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D52C6"/>
    <w:multiLevelType w:val="hybridMultilevel"/>
    <w:tmpl w:val="6330BD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730BF"/>
    <w:multiLevelType w:val="hybridMultilevel"/>
    <w:tmpl w:val="6902066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060A5"/>
    <w:multiLevelType w:val="hybridMultilevel"/>
    <w:tmpl w:val="92FEA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44AA"/>
    <w:multiLevelType w:val="hybridMultilevel"/>
    <w:tmpl w:val="F870A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912FB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D7CF1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6028"/>
    <w:rsid w:val="00C756D2"/>
    <w:rsid w:val="00C85422"/>
    <w:rsid w:val="00C94814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14328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B82D8CF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E14328"/>
    <w:pPr>
      <w:ind w:left="720"/>
      <w:contextualSpacing/>
    </w:pPr>
  </w:style>
  <w:style w:type="character" w:customStyle="1" w:styleId="x193iq5w">
    <w:name w:val="x193iq5w"/>
    <w:basedOn w:val="Policepardfaut"/>
    <w:rsid w:val="00E14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9F4A64-6F5E-45D4-B1D8-B7662D7AD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1</TotalTime>
  <Pages>5</Pages>
  <Words>1337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8675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2</cp:revision>
  <cp:lastPrinted>2023-03-02T17:35:00Z</cp:lastPrinted>
  <dcterms:created xsi:type="dcterms:W3CDTF">2023-08-28T16:36:00Z</dcterms:created>
  <dcterms:modified xsi:type="dcterms:W3CDTF">2023-08-28T16:36:00Z</dcterms:modified>
</cp:coreProperties>
</file>